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3F" w:rsidRPr="006B54E2" w:rsidRDefault="0012433F" w:rsidP="006B54E2">
      <w:pPr>
        <w:jc w:val="center"/>
        <w:rPr>
          <w:rFonts w:ascii="Times New Roman" w:hAnsi="Times New Roman"/>
          <w:b/>
          <w:sz w:val="24"/>
          <w:szCs w:val="24"/>
        </w:rPr>
      </w:pPr>
      <w:r w:rsidRPr="006B54E2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12433F" w:rsidRPr="006B54E2" w:rsidTr="00031314">
        <w:trPr>
          <w:trHeight w:val="320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2433F" w:rsidRDefault="0012433F" w:rsidP="003F5E12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12433F" w:rsidRPr="006B54E2" w:rsidRDefault="0012433F" w:rsidP="008D5640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Имена прилагательные для описания характера:</w:t>
      </w:r>
    </w:p>
    <w:p w:rsidR="0012433F" w:rsidRPr="006B54E2" w:rsidRDefault="0012433F" w:rsidP="00AE27F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Optimistic, pessimistic, sensitive, insensitive, sociable, unsociable, patient, impatient, easy-going, shy, selfish.</w:t>
      </w:r>
    </w:p>
    <w:p w:rsidR="0012433F" w:rsidRPr="006B54E2" w:rsidRDefault="0012433F" w:rsidP="008D5640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Фразы для знакомства:</w:t>
      </w:r>
    </w:p>
    <w:p w:rsidR="0012433F" w:rsidRPr="006B54E2" w:rsidRDefault="0012433F" w:rsidP="00632F8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Вопросы: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65"/>
        <w:gridCol w:w="4386"/>
      </w:tblGrid>
      <w:tr w:rsidR="0012433F" w:rsidRPr="006B54E2" w:rsidTr="00031314">
        <w:tc>
          <w:tcPr>
            <w:tcW w:w="446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What`s your name?</w:t>
            </w:r>
          </w:p>
        </w:tc>
        <w:tc>
          <w:tcPr>
            <w:tcW w:w="43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Как тебя зовут?</w:t>
            </w:r>
          </w:p>
        </w:tc>
      </w:tr>
      <w:tr w:rsidR="0012433F" w:rsidRPr="006B54E2" w:rsidTr="00031314">
        <w:tc>
          <w:tcPr>
            <w:tcW w:w="446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Where are you from?</w:t>
            </w:r>
          </w:p>
        </w:tc>
        <w:tc>
          <w:tcPr>
            <w:tcW w:w="43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Откуда вы?</w:t>
            </w:r>
          </w:p>
        </w:tc>
      </w:tr>
      <w:tr w:rsidR="0012433F" w:rsidRPr="006B54E2" w:rsidTr="00031314">
        <w:tc>
          <w:tcPr>
            <w:tcW w:w="446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What do you do?</w:t>
            </w:r>
          </w:p>
        </w:tc>
        <w:tc>
          <w:tcPr>
            <w:tcW w:w="43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Чем вы занимаетесь?</w:t>
            </w:r>
          </w:p>
        </w:tc>
      </w:tr>
      <w:tr w:rsidR="0012433F" w:rsidRPr="006B54E2" w:rsidTr="00031314">
        <w:tc>
          <w:tcPr>
            <w:tcW w:w="446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Have you got any brothers or sisters?</w:t>
            </w:r>
          </w:p>
        </w:tc>
        <w:tc>
          <w:tcPr>
            <w:tcW w:w="43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У вас есть братья или сестры?</w:t>
            </w:r>
          </w:p>
        </w:tc>
      </w:tr>
      <w:tr w:rsidR="0012433F" w:rsidRPr="006B54E2" w:rsidTr="00031314">
        <w:tc>
          <w:tcPr>
            <w:tcW w:w="446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43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Сколько вам лет?</w:t>
            </w:r>
          </w:p>
        </w:tc>
      </w:tr>
    </w:tbl>
    <w:p w:rsidR="0012433F" w:rsidRPr="006B54E2" w:rsidRDefault="0012433F" w:rsidP="00632F80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 xml:space="preserve"> Ответы: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32"/>
        <w:gridCol w:w="4419"/>
      </w:tblGrid>
      <w:tr w:rsidR="0012433F" w:rsidRPr="006B54E2" w:rsidTr="00031314">
        <w:tc>
          <w:tcPr>
            <w:tcW w:w="478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My name is … .</w:t>
            </w:r>
          </w:p>
        </w:tc>
        <w:tc>
          <w:tcPr>
            <w:tcW w:w="47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Меня зовут … .</w:t>
            </w:r>
          </w:p>
        </w:tc>
      </w:tr>
      <w:tr w:rsidR="0012433F" w:rsidRPr="006B54E2" w:rsidTr="00031314">
        <w:tc>
          <w:tcPr>
            <w:tcW w:w="478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I`m from … .</w:t>
            </w:r>
          </w:p>
        </w:tc>
        <w:tc>
          <w:tcPr>
            <w:tcW w:w="47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Я из … .</w:t>
            </w:r>
          </w:p>
        </w:tc>
      </w:tr>
      <w:tr w:rsidR="0012433F" w:rsidRPr="006B54E2" w:rsidTr="00031314">
        <w:tc>
          <w:tcPr>
            <w:tcW w:w="478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I`m a pupil.</w:t>
            </w:r>
          </w:p>
        </w:tc>
        <w:tc>
          <w:tcPr>
            <w:tcW w:w="47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Я ученик.</w:t>
            </w:r>
          </w:p>
        </w:tc>
      </w:tr>
      <w:tr w:rsidR="0012433F" w:rsidRPr="006B54E2" w:rsidTr="00031314">
        <w:tc>
          <w:tcPr>
            <w:tcW w:w="478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Yes, I have./No, I haven`t.</w:t>
            </w:r>
          </w:p>
        </w:tc>
        <w:tc>
          <w:tcPr>
            <w:tcW w:w="47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Да есть./ Нет.</w:t>
            </w:r>
          </w:p>
        </w:tc>
      </w:tr>
      <w:tr w:rsidR="0012433F" w:rsidRPr="006B54E2" w:rsidTr="00031314">
        <w:tc>
          <w:tcPr>
            <w:tcW w:w="4785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`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... .</w:t>
            </w:r>
          </w:p>
        </w:tc>
        <w:tc>
          <w:tcPr>
            <w:tcW w:w="47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Мне … .</w:t>
            </w:r>
          </w:p>
        </w:tc>
      </w:tr>
    </w:tbl>
    <w:p w:rsidR="0012433F" w:rsidRPr="006B54E2" w:rsidRDefault="0012433F" w:rsidP="008D5640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Фразы для общения: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71"/>
        <w:gridCol w:w="4480"/>
      </w:tblGrid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Excuse me!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Извините!</w:t>
            </w:r>
          </w:p>
        </w:tc>
      </w:tr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Pleased to meet you!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Приятно познакомиться!</w:t>
            </w:r>
          </w:p>
        </w:tc>
      </w:tr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Как дела?</w:t>
            </w:r>
          </w:p>
        </w:tc>
      </w:tr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Thank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!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/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Thanks!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Спасибо!</w:t>
            </w:r>
          </w:p>
        </w:tc>
      </w:tr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help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Могу ли я вам помочь?</w:t>
            </w:r>
          </w:p>
        </w:tc>
      </w:tr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Not bad.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Неплохо.</w:t>
            </w:r>
          </w:p>
        </w:tc>
      </w:tr>
      <w:tr w:rsidR="0012433F" w:rsidRPr="006B54E2" w:rsidTr="00031314">
        <w:tc>
          <w:tcPr>
            <w:tcW w:w="4371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I know!</w:t>
            </w:r>
          </w:p>
        </w:tc>
        <w:tc>
          <w:tcPr>
            <w:tcW w:w="4480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Я знаю!</w:t>
            </w:r>
          </w:p>
        </w:tc>
      </w:tr>
    </w:tbl>
    <w:p w:rsidR="0012433F" w:rsidRPr="006B54E2" w:rsidRDefault="0012433F" w:rsidP="008D5640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Степени сравнения прилагательных: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i/>
          <w:sz w:val="24"/>
          <w:szCs w:val="24"/>
        </w:rPr>
      </w:pPr>
      <w:r w:rsidRPr="006B54E2">
        <w:rPr>
          <w:rFonts w:ascii="Times New Roman" w:hAnsi="Times New Roman"/>
          <w:i/>
          <w:sz w:val="24"/>
          <w:szCs w:val="24"/>
        </w:rPr>
        <w:t>Простые прилагательные: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Big</w:t>
      </w:r>
      <w:r w:rsidRPr="006B54E2">
        <w:rPr>
          <w:rFonts w:ascii="Times New Roman" w:hAnsi="Times New Roman"/>
          <w:sz w:val="24"/>
          <w:szCs w:val="24"/>
        </w:rPr>
        <w:t>-</w:t>
      </w:r>
      <w:r w:rsidRPr="006B54E2">
        <w:rPr>
          <w:rFonts w:ascii="Times New Roman" w:hAnsi="Times New Roman"/>
          <w:sz w:val="24"/>
          <w:szCs w:val="24"/>
          <w:lang w:val="en-US"/>
        </w:rPr>
        <w:t>bigger</w:t>
      </w:r>
      <w:r w:rsidRPr="006B54E2">
        <w:rPr>
          <w:rFonts w:ascii="Times New Roman" w:hAnsi="Times New Roman"/>
          <w:sz w:val="24"/>
          <w:szCs w:val="24"/>
        </w:rPr>
        <w:t>-</w:t>
      </w:r>
      <w:r w:rsidRPr="006B54E2">
        <w:rPr>
          <w:rFonts w:ascii="Times New Roman" w:hAnsi="Times New Roman"/>
          <w:sz w:val="24"/>
          <w:szCs w:val="24"/>
          <w:lang w:val="en-US"/>
        </w:rPr>
        <w:t>the</w:t>
      </w:r>
      <w:r w:rsidRPr="006B54E2">
        <w:rPr>
          <w:rFonts w:ascii="Times New Roman" w:hAnsi="Times New Roman"/>
          <w:sz w:val="24"/>
          <w:szCs w:val="24"/>
        </w:rPr>
        <w:t xml:space="preserve"> </w:t>
      </w:r>
      <w:r w:rsidRPr="006B54E2">
        <w:rPr>
          <w:rFonts w:ascii="Times New Roman" w:hAnsi="Times New Roman"/>
          <w:sz w:val="24"/>
          <w:szCs w:val="24"/>
          <w:lang w:val="en-US"/>
        </w:rPr>
        <w:t>biggest</w:t>
      </w:r>
      <w:r w:rsidRPr="006B54E2">
        <w:rPr>
          <w:rFonts w:ascii="Times New Roman" w:hAnsi="Times New Roman"/>
          <w:sz w:val="24"/>
          <w:szCs w:val="24"/>
        </w:rPr>
        <w:t xml:space="preserve"> (Большой-больше-самый большой)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Long</w:t>
      </w:r>
      <w:r w:rsidRPr="006B54E2">
        <w:rPr>
          <w:rFonts w:ascii="Times New Roman" w:hAnsi="Times New Roman"/>
          <w:sz w:val="24"/>
          <w:szCs w:val="24"/>
        </w:rPr>
        <w:t>-</w:t>
      </w:r>
      <w:r w:rsidRPr="006B54E2">
        <w:rPr>
          <w:rFonts w:ascii="Times New Roman" w:hAnsi="Times New Roman"/>
          <w:sz w:val="24"/>
          <w:szCs w:val="24"/>
          <w:lang w:val="en-US"/>
        </w:rPr>
        <w:t>longer</w:t>
      </w:r>
      <w:r w:rsidRPr="006B54E2">
        <w:rPr>
          <w:rFonts w:ascii="Times New Roman" w:hAnsi="Times New Roman"/>
          <w:sz w:val="24"/>
          <w:szCs w:val="24"/>
        </w:rPr>
        <w:t>-</w:t>
      </w:r>
      <w:r w:rsidRPr="006B54E2">
        <w:rPr>
          <w:rFonts w:ascii="Times New Roman" w:hAnsi="Times New Roman"/>
          <w:sz w:val="24"/>
          <w:szCs w:val="24"/>
          <w:lang w:val="en-US"/>
        </w:rPr>
        <w:t>the</w:t>
      </w:r>
      <w:r w:rsidRPr="006B54E2">
        <w:rPr>
          <w:rFonts w:ascii="Times New Roman" w:hAnsi="Times New Roman"/>
          <w:sz w:val="24"/>
          <w:szCs w:val="24"/>
        </w:rPr>
        <w:t xml:space="preserve"> </w:t>
      </w:r>
      <w:r w:rsidRPr="006B54E2">
        <w:rPr>
          <w:rFonts w:ascii="Times New Roman" w:hAnsi="Times New Roman"/>
          <w:sz w:val="24"/>
          <w:szCs w:val="24"/>
          <w:lang w:val="en-US"/>
        </w:rPr>
        <w:t>longest</w:t>
      </w:r>
      <w:r w:rsidRPr="006B54E2">
        <w:rPr>
          <w:rFonts w:ascii="Times New Roman" w:hAnsi="Times New Roman"/>
          <w:sz w:val="24"/>
          <w:szCs w:val="24"/>
        </w:rPr>
        <w:t xml:space="preserve"> (Длинный-длиннее-самый длинный)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привлекательная</w:t>
      </w:r>
      <w:r w:rsidRPr="006B54E2">
        <w:rPr>
          <w:rFonts w:ascii="Times New Roman" w:hAnsi="Times New Roman"/>
          <w:sz w:val="24"/>
          <w:szCs w:val="24"/>
          <w:lang w:val="en-US"/>
        </w:rPr>
        <w:t>)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i/>
          <w:sz w:val="24"/>
          <w:szCs w:val="24"/>
          <w:lang w:val="en-US"/>
        </w:rPr>
      </w:pPr>
      <w:r w:rsidRPr="006B54E2">
        <w:rPr>
          <w:rFonts w:ascii="Times New Roman" w:hAnsi="Times New Roman"/>
          <w:i/>
          <w:sz w:val="24"/>
          <w:szCs w:val="24"/>
        </w:rPr>
        <w:t>Сложные</w:t>
      </w:r>
      <w:r w:rsidRPr="006B54E2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B54E2">
        <w:rPr>
          <w:rFonts w:ascii="Times New Roman" w:hAnsi="Times New Roman"/>
          <w:i/>
          <w:sz w:val="24"/>
          <w:szCs w:val="24"/>
        </w:rPr>
        <w:t>прилагательные</w:t>
      </w:r>
      <w:r w:rsidRPr="006B54E2">
        <w:rPr>
          <w:rFonts w:ascii="Times New Roman" w:hAnsi="Times New Roman"/>
          <w:i/>
          <w:sz w:val="24"/>
          <w:szCs w:val="24"/>
          <w:lang w:val="en-US"/>
        </w:rPr>
        <w:t>: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 xml:space="preserve">Glamorous – </w:t>
      </w:r>
      <w:r w:rsidRPr="006B54E2">
        <w:rPr>
          <w:rFonts w:ascii="Times New Roman" w:hAnsi="Times New Roman"/>
          <w:b/>
          <w:sz w:val="24"/>
          <w:szCs w:val="24"/>
          <w:lang w:val="en-US"/>
        </w:rPr>
        <w:t>more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glamorous </w:t>
      </w:r>
      <w:r w:rsidRPr="006B54E2">
        <w:rPr>
          <w:rFonts w:ascii="Times New Roman" w:hAnsi="Times New Roman"/>
          <w:b/>
          <w:sz w:val="24"/>
          <w:szCs w:val="24"/>
          <w:lang w:val="en-US"/>
        </w:rPr>
        <w:t>– the most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glamorous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Creative</w:t>
      </w:r>
      <w:r w:rsidRPr="006B54E2">
        <w:rPr>
          <w:rFonts w:ascii="Times New Roman" w:hAnsi="Times New Roman"/>
          <w:b/>
          <w:sz w:val="24"/>
          <w:szCs w:val="24"/>
          <w:lang w:val="en-US"/>
        </w:rPr>
        <w:t>-more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creative-</w:t>
      </w:r>
      <w:r w:rsidRPr="006B54E2">
        <w:rPr>
          <w:rFonts w:ascii="Times New Roman" w:hAnsi="Times New Roman"/>
          <w:b/>
          <w:sz w:val="24"/>
          <w:szCs w:val="24"/>
          <w:lang w:val="en-US"/>
        </w:rPr>
        <w:t>the most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creative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i/>
          <w:sz w:val="24"/>
          <w:szCs w:val="24"/>
          <w:lang w:val="en-US"/>
        </w:rPr>
      </w:pPr>
      <w:r w:rsidRPr="006B54E2">
        <w:rPr>
          <w:rFonts w:ascii="Times New Roman" w:hAnsi="Times New Roman"/>
          <w:i/>
          <w:sz w:val="24"/>
          <w:szCs w:val="24"/>
        </w:rPr>
        <w:t>Исключения</w:t>
      </w:r>
      <w:r w:rsidRPr="006B54E2">
        <w:rPr>
          <w:rFonts w:ascii="Times New Roman" w:hAnsi="Times New Roman"/>
          <w:i/>
          <w:sz w:val="24"/>
          <w:szCs w:val="24"/>
          <w:lang w:val="en-US"/>
        </w:rPr>
        <w:t>: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Good-better-the best</w:t>
      </w:r>
    </w:p>
    <w:p w:rsidR="0012433F" w:rsidRPr="006B54E2" w:rsidRDefault="0012433F" w:rsidP="0007576C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Bad-worse-the worst</w:t>
      </w:r>
    </w:p>
    <w:p w:rsidR="0012433F" w:rsidRPr="006B54E2" w:rsidRDefault="0012433F" w:rsidP="008D5640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Продукты:</w:t>
      </w:r>
    </w:p>
    <w:p w:rsidR="0012433F" w:rsidRPr="003F5E12" w:rsidRDefault="0012433F" w:rsidP="008D564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Cheese, chocolate, eggs, cream, bread, cake, coffee, potatoes, bananas, onions, vegetables.</w:t>
      </w:r>
    </w:p>
    <w:p w:rsidR="0012433F" w:rsidRPr="003F5E12" w:rsidRDefault="0012433F" w:rsidP="008D564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12433F" w:rsidRPr="003F5E12" w:rsidRDefault="0012433F" w:rsidP="008D564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12433F" w:rsidRPr="003F5E12" w:rsidRDefault="0012433F" w:rsidP="008D564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12433F" w:rsidRPr="003F5E12" w:rsidRDefault="0012433F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6B54E2" w:rsidRDefault="0012433F" w:rsidP="00AE27F0">
      <w:pPr>
        <w:jc w:val="center"/>
        <w:rPr>
          <w:rFonts w:ascii="Times New Roman" w:hAnsi="Times New Roman"/>
          <w:b/>
          <w:sz w:val="24"/>
          <w:szCs w:val="24"/>
        </w:rPr>
      </w:pPr>
      <w:r w:rsidRPr="006B54E2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433F" w:rsidRPr="006B54E2" w:rsidTr="00031314">
        <w:trPr>
          <w:trHeight w:val="320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2433F" w:rsidRPr="006B54E2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Pr="006B54E2" w:rsidRDefault="0012433F" w:rsidP="008D564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«Области науки»:</w:t>
      </w:r>
    </w:p>
    <w:p w:rsidR="0012433F" w:rsidRPr="006B54E2" w:rsidRDefault="0012433F" w:rsidP="008D564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Biology, Chemistry, Physics, Geography, Ecology, Astronomy, Psychology,  History, Politics, Sociology, Engineering, Management.</w:t>
      </w:r>
    </w:p>
    <w:p w:rsidR="0012433F" w:rsidRPr="006B54E2" w:rsidRDefault="0012433F" w:rsidP="008D5640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«Профессии»:</w:t>
      </w:r>
    </w:p>
    <w:p w:rsidR="0012433F" w:rsidRPr="006B54E2" w:rsidRDefault="0012433F" w:rsidP="008D5640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Author, artist, vet, operator, architect, cashier, computer programmer, pizza delivery boy, full-time, part-time, overtime, deadlines, uniform, salary, freelancer.</w:t>
      </w:r>
    </w:p>
    <w:p w:rsidR="0012433F" w:rsidRPr="006B54E2" w:rsidRDefault="0012433F" w:rsidP="007C64B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Лексика для описания внешности:</w:t>
      </w:r>
    </w:p>
    <w:p w:rsidR="0012433F" w:rsidRPr="006B54E2" w:rsidRDefault="0012433F" w:rsidP="007C64BB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Small, big, eyes, ears, nose, eyebrows, slim, thin, hair.</w:t>
      </w:r>
    </w:p>
    <w:p w:rsidR="0012433F" w:rsidRPr="006B54E2" w:rsidRDefault="0012433F" w:rsidP="007C64B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Имена прилагательные антонимы:</w:t>
      </w:r>
    </w:p>
    <w:p w:rsidR="0012433F" w:rsidRPr="006B54E2" w:rsidRDefault="0012433F" w:rsidP="007C64BB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Patient-impatient, responsible-irresponsible, possible-impossible, logical-illogical, legal-illegal, formal-informal.</w:t>
      </w:r>
    </w:p>
    <w:p w:rsidR="0012433F" w:rsidRPr="006B54E2" w:rsidRDefault="0012433F" w:rsidP="007C64BB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Грамматика:</w:t>
      </w:r>
    </w:p>
    <w:p w:rsidR="0012433F" w:rsidRPr="006B54E2" w:rsidRDefault="0012433F" w:rsidP="008212A4">
      <w:pPr>
        <w:pStyle w:val="ListParagraph"/>
        <w:jc w:val="center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 xml:space="preserve">Passive Voice </w:t>
      </w:r>
    </w:p>
    <w:p w:rsidR="0012433F" w:rsidRPr="006B54E2" w:rsidRDefault="0012433F" w:rsidP="008212A4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Страдательный залог</w:t>
      </w:r>
    </w:p>
    <w:p w:rsidR="0012433F" w:rsidRPr="006B54E2" w:rsidRDefault="0012433F" w:rsidP="007C64BB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 xml:space="preserve">He builds the house. </w:t>
      </w:r>
      <w:r w:rsidRPr="006B54E2">
        <w:rPr>
          <w:rFonts w:ascii="Times New Roman" w:hAnsi="Times New Roman"/>
          <w:sz w:val="24"/>
          <w:szCs w:val="24"/>
        </w:rPr>
        <w:t>Он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54E2">
        <w:rPr>
          <w:rFonts w:ascii="Times New Roman" w:hAnsi="Times New Roman"/>
          <w:sz w:val="24"/>
          <w:szCs w:val="24"/>
        </w:rPr>
        <w:t>строит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54E2">
        <w:rPr>
          <w:rFonts w:ascii="Times New Roman" w:hAnsi="Times New Roman"/>
          <w:sz w:val="24"/>
          <w:szCs w:val="24"/>
        </w:rPr>
        <w:t>дом</w:t>
      </w:r>
      <w:r w:rsidRPr="006B54E2">
        <w:rPr>
          <w:rFonts w:ascii="Times New Roman" w:hAnsi="Times New Roman"/>
          <w:sz w:val="24"/>
          <w:szCs w:val="24"/>
          <w:lang w:val="en-US"/>
        </w:rPr>
        <w:t>.</w:t>
      </w:r>
    </w:p>
    <w:p w:rsidR="0012433F" w:rsidRPr="006B54E2" w:rsidRDefault="0012433F" w:rsidP="007C64BB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54E2">
        <w:rPr>
          <w:rFonts w:ascii="Times New Roman" w:hAnsi="Times New Roman"/>
          <w:sz w:val="24"/>
          <w:szCs w:val="24"/>
        </w:rPr>
        <w:t>(</w:t>
      </w:r>
      <w:r w:rsidRPr="006B54E2">
        <w:rPr>
          <w:rFonts w:ascii="Times New Roman" w:hAnsi="Times New Roman"/>
          <w:sz w:val="24"/>
          <w:szCs w:val="24"/>
          <w:lang w:val="en-US"/>
        </w:rPr>
        <w:t>Active</w:t>
      </w:r>
      <w:r w:rsidRPr="006B54E2">
        <w:rPr>
          <w:rFonts w:ascii="Times New Roman" w:hAnsi="Times New Roman"/>
          <w:sz w:val="24"/>
          <w:szCs w:val="24"/>
        </w:rPr>
        <w:t xml:space="preserve"> </w:t>
      </w:r>
      <w:r w:rsidRPr="006B54E2">
        <w:rPr>
          <w:rFonts w:ascii="Times New Roman" w:hAnsi="Times New Roman"/>
          <w:sz w:val="24"/>
          <w:szCs w:val="24"/>
          <w:lang w:val="en-US"/>
        </w:rPr>
        <w:t>Voice</w:t>
      </w:r>
      <w:r w:rsidRPr="006B54E2">
        <w:rPr>
          <w:rFonts w:ascii="Times New Roman" w:hAnsi="Times New Roman"/>
          <w:sz w:val="24"/>
          <w:szCs w:val="24"/>
        </w:rPr>
        <w:t>-Действительный залог (Есть действующее лицо – “</w:t>
      </w:r>
      <w:r w:rsidRPr="006B54E2">
        <w:rPr>
          <w:rFonts w:ascii="Times New Roman" w:hAnsi="Times New Roman"/>
          <w:sz w:val="24"/>
          <w:szCs w:val="24"/>
          <w:lang w:val="en-US"/>
        </w:rPr>
        <w:t>He</w:t>
      </w:r>
      <w:r w:rsidRPr="006B54E2">
        <w:rPr>
          <w:rFonts w:ascii="Times New Roman" w:hAnsi="Times New Roman"/>
          <w:sz w:val="24"/>
          <w:szCs w:val="24"/>
        </w:rPr>
        <w:t>” -</w:t>
      </w:r>
      <w:r w:rsidRPr="006B54E2">
        <w:rPr>
          <w:rFonts w:ascii="Times New Roman" w:hAnsi="Times New Roman"/>
          <w:b/>
          <w:sz w:val="24"/>
          <w:szCs w:val="24"/>
        </w:rPr>
        <w:t>Он</w:t>
      </w:r>
      <w:r w:rsidRPr="006B54E2">
        <w:rPr>
          <w:rFonts w:ascii="Times New Roman" w:hAnsi="Times New Roman"/>
          <w:sz w:val="24"/>
          <w:szCs w:val="24"/>
        </w:rPr>
        <w:t>))</w:t>
      </w:r>
    </w:p>
    <w:p w:rsidR="0012433F" w:rsidRPr="006B54E2" w:rsidRDefault="0012433F" w:rsidP="008212A4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 xml:space="preserve">The house is built. </w:t>
      </w:r>
      <w:r w:rsidRPr="006B54E2">
        <w:rPr>
          <w:rFonts w:ascii="Times New Roman" w:hAnsi="Times New Roman"/>
          <w:sz w:val="24"/>
          <w:szCs w:val="24"/>
        </w:rPr>
        <w:t>Дом</w:t>
      </w:r>
      <w:r w:rsidRPr="006B54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54E2">
        <w:rPr>
          <w:rFonts w:ascii="Times New Roman" w:hAnsi="Times New Roman"/>
          <w:sz w:val="24"/>
          <w:szCs w:val="24"/>
        </w:rPr>
        <w:t>строится</w:t>
      </w:r>
      <w:r w:rsidRPr="006B54E2">
        <w:rPr>
          <w:rFonts w:ascii="Times New Roman" w:hAnsi="Times New Roman"/>
          <w:sz w:val="24"/>
          <w:szCs w:val="24"/>
          <w:lang w:val="en-US"/>
        </w:rPr>
        <w:t>.</w:t>
      </w:r>
    </w:p>
    <w:p w:rsidR="0012433F" w:rsidRPr="006B54E2" w:rsidRDefault="0012433F" w:rsidP="008212A4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(</w:t>
      </w:r>
      <w:r w:rsidRPr="006B54E2">
        <w:rPr>
          <w:rFonts w:ascii="Times New Roman" w:hAnsi="Times New Roman"/>
          <w:sz w:val="24"/>
          <w:szCs w:val="24"/>
          <w:lang w:val="en-US"/>
        </w:rPr>
        <w:t>Passive</w:t>
      </w:r>
      <w:r w:rsidRPr="006B54E2">
        <w:rPr>
          <w:rFonts w:ascii="Times New Roman" w:hAnsi="Times New Roman"/>
          <w:sz w:val="24"/>
          <w:szCs w:val="24"/>
        </w:rPr>
        <w:t xml:space="preserve"> </w:t>
      </w:r>
      <w:r w:rsidRPr="006B54E2">
        <w:rPr>
          <w:rFonts w:ascii="Times New Roman" w:hAnsi="Times New Roman"/>
          <w:sz w:val="24"/>
          <w:szCs w:val="24"/>
          <w:lang w:val="en-US"/>
        </w:rPr>
        <w:t>Voice</w:t>
      </w:r>
      <w:r w:rsidRPr="006B54E2">
        <w:rPr>
          <w:rFonts w:ascii="Times New Roman" w:hAnsi="Times New Roman"/>
          <w:sz w:val="24"/>
          <w:szCs w:val="24"/>
        </w:rPr>
        <w:t>-Страдательный залог (Нет действующего лица))</w:t>
      </w:r>
    </w:p>
    <w:p w:rsidR="0012433F" w:rsidRPr="006B54E2" w:rsidRDefault="0012433F" w:rsidP="008D5640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Правило образования страдательного залога в английском языке:</w:t>
      </w: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77"/>
        <w:gridCol w:w="2852"/>
        <w:gridCol w:w="2398"/>
      </w:tblGrid>
      <w:tr w:rsidR="0012433F" w:rsidRPr="003F5E12" w:rsidTr="00031314">
        <w:tc>
          <w:tcPr>
            <w:tcW w:w="267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В настоящем времени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2852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am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/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/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+глагол с окончанием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для правильных глаголов или 3ий столбик у неправильных глаголов</w:t>
            </w:r>
          </w:p>
        </w:tc>
        <w:tc>
          <w:tcPr>
            <w:tcW w:w="2398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The house is built. The houses are built.</w:t>
            </w:r>
          </w:p>
        </w:tc>
      </w:tr>
      <w:tr w:rsidR="0012433F" w:rsidRPr="003F5E12" w:rsidTr="00031314">
        <w:tc>
          <w:tcPr>
            <w:tcW w:w="267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В прошедшем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852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was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/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were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+ глагол с окончанием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для правильных глаголов или 3ий столбик у неправильных глаголов</w:t>
            </w:r>
          </w:p>
        </w:tc>
        <w:tc>
          <w:tcPr>
            <w:tcW w:w="2398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The house was built.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The houses were built.</w:t>
            </w:r>
          </w:p>
        </w:tc>
      </w:tr>
      <w:tr w:rsidR="0012433F" w:rsidRPr="003F5E12" w:rsidTr="00031314">
        <w:tc>
          <w:tcPr>
            <w:tcW w:w="267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В будущем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2852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+ глагол с окончанием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для правильных глаголов или 3ий столбик у неправильных глаголов</w:t>
            </w:r>
          </w:p>
        </w:tc>
        <w:tc>
          <w:tcPr>
            <w:tcW w:w="2398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The house will be built.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The houses will be built</w:t>
            </w:r>
          </w:p>
        </w:tc>
      </w:tr>
    </w:tbl>
    <w:p w:rsidR="0012433F" w:rsidRPr="003F5E12" w:rsidRDefault="0012433F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3F5E12" w:rsidRDefault="0012433F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3F5E12" w:rsidRDefault="0012433F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3F5E12" w:rsidRDefault="0012433F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6B54E2" w:rsidRDefault="0012433F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6B54E2" w:rsidRDefault="0012433F" w:rsidP="00AE27F0">
      <w:pPr>
        <w:jc w:val="center"/>
        <w:rPr>
          <w:rFonts w:ascii="Times New Roman" w:hAnsi="Times New Roman"/>
          <w:b/>
          <w:sz w:val="24"/>
          <w:szCs w:val="24"/>
        </w:rPr>
      </w:pPr>
      <w:r w:rsidRPr="006B54E2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433F" w:rsidRPr="006B54E2" w:rsidTr="00031314">
        <w:trPr>
          <w:trHeight w:val="320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2433F" w:rsidRPr="006B54E2" w:rsidRDefault="0012433F" w:rsidP="00AE27F0">
      <w:pPr>
        <w:rPr>
          <w:rFonts w:ascii="Times New Roman" w:hAnsi="Times New Roman"/>
          <w:sz w:val="24"/>
          <w:szCs w:val="24"/>
          <w:lang w:val="en-US"/>
        </w:rPr>
      </w:pPr>
    </w:p>
    <w:p w:rsidR="0012433F" w:rsidRPr="006B54E2" w:rsidRDefault="0012433F" w:rsidP="00377AC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«Природные катаклизмы»:</w:t>
      </w:r>
    </w:p>
    <w:p w:rsidR="0012433F" w:rsidRPr="006B54E2" w:rsidRDefault="0012433F" w:rsidP="00377AC4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Drought, flood, tornado, tsunami, earthquake, cyclone, avalanche, hurricane.</w:t>
      </w:r>
    </w:p>
    <w:p w:rsidR="0012433F" w:rsidRPr="006B54E2" w:rsidRDefault="0012433F" w:rsidP="0035381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«Проблемы человечества»:</w:t>
      </w:r>
    </w:p>
    <w:p w:rsidR="0012433F" w:rsidRPr="006B54E2" w:rsidRDefault="0012433F" w:rsidP="00353815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 xml:space="preserve">War, poverty, famine, global warming, endangered species, pollution, homelessness, child labor. </w:t>
      </w:r>
    </w:p>
    <w:p w:rsidR="0012433F" w:rsidRPr="006B54E2" w:rsidRDefault="0012433F" w:rsidP="00377AC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«Погода»:</w:t>
      </w:r>
    </w:p>
    <w:p w:rsidR="0012433F" w:rsidRPr="006B54E2" w:rsidRDefault="0012433F" w:rsidP="00377AC4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Sunny, rainy, windy, snowy, frosty, hot, cold.</w:t>
      </w:r>
    </w:p>
    <w:p w:rsidR="0012433F" w:rsidRPr="006B54E2" w:rsidRDefault="0012433F" w:rsidP="0035381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«Занятия во время отпуска»</w:t>
      </w:r>
    </w:p>
    <w:p w:rsidR="0012433F" w:rsidRPr="006B54E2" w:rsidRDefault="0012433F" w:rsidP="00353815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Meet the locals, buy souvenirs, try the local cuisine, practice the language, visit museums, visit local markets, lie on the beach all day, go on guided tours.</w:t>
      </w:r>
    </w:p>
    <w:p w:rsidR="0012433F" w:rsidRPr="006B54E2" w:rsidRDefault="0012433F" w:rsidP="00377AC4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Глаголы:</w:t>
      </w:r>
    </w:p>
    <w:p w:rsidR="0012433F" w:rsidRPr="006B54E2" w:rsidRDefault="0012433F" w:rsidP="00ED0971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Catch, book, miss, board, get off, give, take.</w:t>
      </w:r>
    </w:p>
    <w:p w:rsidR="0012433F" w:rsidRPr="006B54E2" w:rsidRDefault="0012433F" w:rsidP="0035381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Грамматика:</w:t>
      </w:r>
    </w:p>
    <w:p w:rsidR="0012433F" w:rsidRPr="006B54E2" w:rsidRDefault="0012433F" w:rsidP="00353815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Reported speech-</w:t>
      </w:r>
      <w:r w:rsidRPr="006B54E2">
        <w:rPr>
          <w:rFonts w:ascii="Times New Roman" w:hAnsi="Times New Roman"/>
          <w:sz w:val="24"/>
          <w:szCs w:val="24"/>
        </w:rPr>
        <w:t>Косвенная речь</w:t>
      </w:r>
    </w:p>
    <w:p w:rsidR="0012433F" w:rsidRPr="006B54E2" w:rsidRDefault="0012433F" w:rsidP="00353815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При преобразовании прямой речи в косвенную меняется время.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7"/>
        <w:gridCol w:w="4454"/>
      </w:tblGrid>
      <w:tr w:rsidR="0012433F" w:rsidRPr="006B54E2" w:rsidTr="00031314">
        <w:tc>
          <w:tcPr>
            <w:tcW w:w="439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B54E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Прямая речь</w:t>
            </w:r>
          </w:p>
        </w:tc>
        <w:tc>
          <w:tcPr>
            <w:tcW w:w="4454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B54E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Косвенная речь</w:t>
            </w:r>
          </w:p>
        </w:tc>
      </w:tr>
      <w:tr w:rsidR="0012433F" w:rsidRPr="006B54E2" w:rsidTr="00031314">
        <w:tc>
          <w:tcPr>
            <w:tcW w:w="439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Present Simple (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Наст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вр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.)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like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playing football. 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(Мне нравится играть в футбол.)</w:t>
            </w:r>
          </w:p>
        </w:tc>
        <w:tc>
          <w:tcPr>
            <w:tcW w:w="4454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Past simple (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Прош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вр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.)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said that he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liked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playing football. 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(Он сказал, что ему нравится играть в футбол)</w:t>
            </w:r>
          </w:p>
        </w:tc>
      </w:tr>
      <w:tr w:rsidR="0012433F" w:rsidRPr="006B54E2" w:rsidTr="00031314">
        <w:tc>
          <w:tcPr>
            <w:tcW w:w="439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Past Simple (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Прош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вр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.)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lost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our dog. 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(Мы потеряли нашу собаку)</w:t>
            </w:r>
          </w:p>
        </w:tc>
        <w:tc>
          <w:tcPr>
            <w:tcW w:w="4454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Past Perfect (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Предпрош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вр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They said that they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had lost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their dog. 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(Они сказали, что они потеряли свою собаку)</w:t>
            </w:r>
          </w:p>
        </w:tc>
      </w:tr>
      <w:tr w:rsidR="0012433F" w:rsidRPr="006B54E2" w:rsidTr="00031314">
        <w:tc>
          <w:tcPr>
            <w:tcW w:w="439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Future simple (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Будущее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вр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.)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will buy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CD. (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Я куплю компакт-диск)</w:t>
            </w:r>
          </w:p>
        </w:tc>
        <w:tc>
          <w:tcPr>
            <w:tcW w:w="4454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Future in the past (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Будущее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6B54E2">
              <w:rPr>
                <w:rFonts w:ascii="Times New Roman" w:hAnsi="Times New Roman"/>
                <w:i/>
                <w:sz w:val="24"/>
                <w:szCs w:val="24"/>
              </w:rPr>
              <w:t>прош</w:t>
            </w:r>
            <w:r w:rsidRPr="006B54E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.)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said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would</w:t>
            </w:r>
            <w:r w:rsidRPr="006B5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buy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.(Она сказала, что она купит компакт-диск)</w:t>
            </w:r>
          </w:p>
        </w:tc>
      </w:tr>
    </w:tbl>
    <w:p w:rsidR="0012433F" w:rsidRPr="006B54E2" w:rsidRDefault="0012433F" w:rsidP="00353815">
      <w:pPr>
        <w:pStyle w:val="ListParagraph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 xml:space="preserve"> </w:t>
      </w:r>
    </w:p>
    <w:p w:rsidR="0012433F" w:rsidRPr="006B54E2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Pr="006B54E2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Default="0012433F" w:rsidP="003F5E12">
      <w:pPr>
        <w:pStyle w:val="NoSpacing"/>
        <w:rPr>
          <w:rFonts w:ascii="Times New Roman" w:hAnsi="Times New Roman"/>
          <w:sz w:val="24"/>
          <w:szCs w:val="24"/>
        </w:rPr>
      </w:pPr>
    </w:p>
    <w:p w:rsidR="0012433F" w:rsidRPr="006B54E2" w:rsidRDefault="0012433F" w:rsidP="003F5E12">
      <w:pPr>
        <w:pStyle w:val="NoSpacing"/>
        <w:rPr>
          <w:rFonts w:ascii="Times New Roman" w:hAnsi="Times New Roman"/>
          <w:sz w:val="24"/>
          <w:szCs w:val="24"/>
        </w:rPr>
      </w:pPr>
    </w:p>
    <w:p w:rsidR="0012433F" w:rsidRPr="006B54E2" w:rsidRDefault="0012433F" w:rsidP="00AE27F0">
      <w:pPr>
        <w:jc w:val="center"/>
        <w:rPr>
          <w:rFonts w:ascii="Times New Roman" w:hAnsi="Times New Roman"/>
          <w:b/>
          <w:sz w:val="24"/>
          <w:szCs w:val="24"/>
        </w:rPr>
      </w:pPr>
      <w:r w:rsidRPr="006B54E2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2433F" w:rsidRPr="006B54E2" w:rsidTr="00031314">
        <w:trPr>
          <w:trHeight w:val="305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12433F" w:rsidRPr="006B54E2" w:rsidTr="00031314">
        <w:trPr>
          <w:trHeight w:val="320"/>
        </w:trPr>
        <w:tc>
          <w:tcPr>
            <w:tcW w:w="1526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4349" w:type="dxa"/>
          </w:tcPr>
          <w:p w:rsidR="0012433F" w:rsidRPr="006B54E2" w:rsidRDefault="0012433F" w:rsidP="00031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12433F" w:rsidRPr="006B54E2" w:rsidRDefault="0012433F" w:rsidP="00AE27F0">
      <w:pPr>
        <w:rPr>
          <w:rFonts w:ascii="Times New Roman" w:hAnsi="Times New Roman"/>
          <w:sz w:val="24"/>
          <w:szCs w:val="24"/>
        </w:rPr>
      </w:pPr>
    </w:p>
    <w:p w:rsidR="0012433F" w:rsidRPr="006B54E2" w:rsidRDefault="0012433F" w:rsidP="00353815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«Молодежь»:</w:t>
      </w:r>
    </w:p>
    <w:p w:rsidR="0012433F" w:rsidRPr="006B54E2" w:rsidRDefault="0012433F" w:rsidP="00353815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Check, download, connect, install, files, the Internet, programmes, emails, chatting, texting, telling off, deal with, sending written messages, talking, additions, effect.</w:t>
      </w:r>
    </w:p>
    <w:p w:rsidR="0012433F" w:rsidRPr="006B54E2" w:rsidRDefault="0012433F" w:rsidP="008C48F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«Школа»:</w:t>
      </w:r>
    </w:p>
    <w:p w:rsidR="0012433F" w:rsidRPr="006B54E2" w:rsidRDefault="0012433F" w:rsidP="008C48FA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Certificate, degree, report card, timetable, school subject,  to be fond of, to be best at, learning, test, exam, questions, answers, results, prepare, worry, retake, manage, revise, ask teacher for help.</w:t>
      </w:r>
    </w:p>
    <w:p w:rsidR="0012433F" w:rsidRPr="006B54E2" w:rsidRDefault="0012433F" w:rsidP="008C48F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</w:rPr>
        <w:t xml:space="preserve">Грамматика: </w:t>
      </w:r>
    </w:p>
    <w:p w:rsidR="0012433F" w:rsidRPr="006B54E2" w:rsidRDefault="0012433F" w:rsidP="00AD5059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Модальные глаголы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86"/>
        <w:gridCol w:w="3087"/>
        <w:gridCol w:w="2778"/>
      </w:tblGrid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Must 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Должен</w:t>
            </w:r>
          </w:p>
        </w:tc>
        <w:tc>
          <w:tcPr>
            <w:tcW w:w="2778" w:type="dxa"/>
            <w:vMerge w:val="restart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Данные модальные глаголы выражают обязательство/</w:t>
            </w:r>
            <w:r w:rsidRPr="006B54E2">
              <w:rPr>
                <w:rFonts w:ascii="Times New Roman" w:hAnsi="Times New Roman"/>
                <w:sz w:val="24"/>
                <w:szCs w:val="24"/>
              </w:rPr>
              <w:br/>
              <w:t>долг/необходимость</w:t>
            </w: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Необходимо (в связи с обстоятельствами)</w:t>
            </w:r>
          </w:p>
        </w:tc>
        <w:tc>
          <w:tcPr>
            <w:tcW w:w="2778" w:type="dxa"/>
            <w:vMerge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Had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 xml:space="preserve">(форма прошедшего времени для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2778" w:type="dxa"/>
            <w:vMerge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Should/ought to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Обязан (в рекомендательной форме)</w:t>
            </w:r>
          </w:p>
        </w:tc>
        <w:tc>
          <w:tcPr>
            <w:tcW w:w="2778" w:type="dxa"/>
            <w:vMerge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Don`t have to/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Don’t need to/</w:t>
            </w:r>
          </w:p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Needn`t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Не нужно (нет необходимости)</w:t>
            </w:r>
          </w:p>
        </w:tc>
        <w:tc>
          <w:tcPr>
            <w:tcW w:w="2778" w:type="dxa"/>
            <w:vMerge w:val="restart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Данные модальные глаголы выражают отсутствие необходимости</w:t>
            </w: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Didn`t have to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Не нужно было (не стоило)</w:t>
            </w:r>
          </w:p>
        </w:tc>
        <w:tc>
          <w:tcPr>
            <w:tcW w:w="2778" w:type="dxa"/>
            <w:vMerge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Can/may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 xml:space="preserve">Можно </w:t>
            </w:r>
          </w:p>
        </w:tc>
        <w:tc>
          <w:tcPr>
            <w:tcW w:w="2778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 xml:space="preserve">Употребляются для того, чтобы попросить разрешения. 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May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является более формальным. </w:t>
            </w:r>
          </w:p>
        </w:tc>
      </w:tr>
      <w:tr w:rsidR="0012433F" w:rsidRPr="006B54E2" w:rsidTr="00031314">
        <w:tc>
          <w:tcPr>
            <w:tcW w:w="2986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Mustn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`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6B54E2">
              <w:rPr>
                <w:rFonts w:ascii="Times New Roman" w:hAnsi="Times New Roman"/>
                <w:sz w:val="24"/>
                <w:szCs w:val="24"/>
              </w:rPr>
              <w:t>`</w:t>
            </w:r>
            <w:r w:rsidRPr="006B54E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3087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Нельзя</w:t>
            </w:r>
          </w:p>
        </w:tc>
        <w:tc>
          <w:tcPr>
            <w:tcW w:w="2778" w:type="dxa"/>
          </w:tcPr>
          <w:p w:rsidR="0012433F" w:rsidRPr="006B54E2" w:rsidRDefault="0012433F" w:rsidP="0003131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54E2">
              <w:rPr>
                <w:rFonts w:ascii="Times New Roman" w:hAnsi="Times New Roman"/>
                <w:sz w:val="24"/>
                <w:szCs w:val="24"/>
              </w:rPr>
              <w:t>Употребляется, когда запрещено что-либо делать (правилами, законом)</w:t>
            </w:r>
          </w:p>
        </w:tc>
      </w:tr>
    </w:tbl>
    <w:p w:rsidR="0012433F" w:rsidRPr="006B54E2" w:rsidRDefault="0012433F" w:rsidP="00573C1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«Необычные виды спорта»:</w:t>
      </w:r>
    </w:p>
    <w:p w:rsidR="0012433F" w:rsidRPr="006B54E2" w:rsidRDefault="0012433F" w:rsidP="00573C1D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Ice climbing, underwater hockey, sandboarding, zorbing, skydiving, snowboarding, rock climbing, paragliding.</w:t>
      </w:r>
    </w:p>
    <w:p w:rsidR="0012433F" w:rsidRPr="006B54E2" w:rsidRDefault="0012433F" w:rsidP="00573C1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B54E2">
        <w:rPr>
          <w:rFonts w:ascii="Times New Roman" w:hAnsi="Times New Roman"/>
          <w:sz w:val="24"/>
          <w:szCs w:val="24"/>
        </w:rPr>
        <w:t>Лексика на тему «Интересы»:</w:t>
      </w:r>
    </w:p>
    <w:p w:rsidR="0012433F" w:rsidRPr="006B54E2" w:rsidRDefault="0012433F" w:rsidP="0021607B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B54E2">
        <w:rPr>
          <w:rFonts w:ascii="Times New Roman" w:hAnsi="Times New Roman"/>
          <w:sz w:val="24"/>
          <w:szCs w:val="24"/>
          <w:lang w:val="en-US"/>
        </w:rPr>
        <w:t>Playing a musical instrument, listening to CDs, going to art galleries, painting pictures, reading books/magazines, going to the cinema, eating out, designing your own clothes, writing novels,  watching DVDs, going to fashion shows, watching a game, playing a computer games, working out at a gym.</w:t>
      </w:r>
    </w:p>
    <w:sectPr w:rsidR="0012433F" w:rsidRPr="006B54E2" w:rsidSect="008D56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B43FB"/>
    <w:multiLevelType w:val="hybridMultilevel"/>
    <w:tmpl w:val="1CE4A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8F7185"/>
    <w:multiLevelType w:val="hybridMultilevel"/>
    <w:tmpl w:val="5738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C685BC5"/>
    <w:multiLevelType w:val="hybridMultilevel"/>
    <w:tmpl w:val="C54A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1776CD"/>
    <w:multiLevelType w:val="hybridMultilevel"/>
    <w:tmpl w:val="CEEE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FD25E0"/>
    <w:multiLevelType w:val="hybridMultilevel"/>
    <w:tmpl w:val="706C71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FC73A3"/>
    <w:multiLevelType w:val="hybridMultilevel"/>
    <w:tmpl w:val="C54A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7F0"/>
    <w:rsid w:val="00031314"/>
    <w:rsid w:val="00055CEF"/>
    <w:rsid w:val="0007576C"/>
    <w:rsid w:val="00092287"/>
    <w:rsid w:val="0012433F"/>
    <w:rsid w:val="0021607B"/>
    <w:rsid w:val="00353815"/>
    <w:rsid w:val="00363023"/>
    <w:rsid w:val="00377AC4"/>
    <w:rsid w:val="003F5E12"/>
    <w:rsid w:val="004311BC"/>
    <w:rsid w:val="00460657"/>
    <w:rsid w:val="004B4003"/>
    <w:rsid w:val="00540D88"/>
    <w:rsid w:val="00573C1D"/>
    <w:rsid w:val="0062366E"/>
    <w:rsid w:val="00632F80"/>
    <w:rsid w:val="00697DD2"/>
    <w:rsid w:val="006B54E2"/>
    <w:rsid w:val="00792101"/>
    <w:rsid w:val="007C64BB"/>
    <w:rsid w:val="008212A4"/>
    <w:rsid w:val="008246C1"/>
    <w:rsid w:val="008C48FA"/>
    <w:rsid w:val="008D5640"/>
    <w:rsid w:val="00921D64"/>
    <w:rsid w:val="00A246BF"/>
    <w:rsid w:val="00AD5059"/>
    <w:rsid w:val="00AE27F0"/>
    <w:rsid w:val="00D7317F"/>
    <w:rsid w:val="00D81BE7"/>
    <w:rsid w:val="00E166EA"/>
    <w:rsid w:val="00ED0971"/>
    <w:rsid w:val="00FE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17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E27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E27F0"/>
    <w:pPr>
      <w:ind w:left="720"/>
      <w:contextualSpacing/>
    </w:pPr>
  </w:style>
  <w:style w:type="paragraph" w:styleId="NoSpacing">
    <w:name w:val="No Spacing"/>
    <w:uiPriority w:val="99"/>
    <w:qFormat/>
    <w:rsid w:val="00216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9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857</Words>
  <Characters>4890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Алсу</dc:creator>
  <cp:keywords/>
  <dc:description/>
  <cp:lastModifiedBy>Илюза</cp:lastModifiedBy>
  <cp:revision>4</cp:revision>
  <cp:lastPrinted>2019-02-03T15:23:00Z</cp:lastPrinted>
  <dcterms:created xsi:type="dcterms:W3CDTF">2019-01-28T13:56:00Z</dcterms:created>
  <dcterms:modified xsi:type="dcterms:W3CDTF">2019-02-03T15:24:00Z</dcterms:modified>
</cp:coreProperties>
</file>